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8A6AC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护照/旅行证</w:t>
      </w:r>
    </w:p>
    <w:p w14:paraId="0C27ED3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遗失/被盗/损毁情况说明</w:t>
      </w:r>
    </w:p>
    <w:p w14:paraId="79F2B195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4F18D896">
      <w:pPr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出生日期：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日出生地：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国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省/自治区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市/县，原持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日由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公安厅（局）/中国驻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大使馆（总领馆）签发的第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号护照/旅行证遗失/被盗/损毁。</w:t>
      </w:r>
    </w:p>
    <w:p w14:paraId="537D7BD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来冈比亚目的：</w:t>
      </w: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□短期旅游/商务/探亲；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□长期停留或永久居留</w:t>
      </w:r>
    </w:p>
    <w:p w14:paraId="3729F2CE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证件遗失、被盗或损毁经过如下：（请据实填写）</w:t>
      </w:r>
    </w:p>
    <w:p w14:paraId="342740AD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57672C32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2EE612A4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 w14:paraId="6EBFC521"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 w14:paraId="2226BE53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我已被告知并确认，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一旦提交申请，原护照/旅行证即被宣布作废。即使遗失的证件找回也不能再次使用（包括贴在证件中的其他国家长期签证），也不可撤销补证申请，并将承担由此引起的法律责任。</w:t>
      </w:r>
    </w:p>
    <w:p w14:paraId="21A0AA47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申请人签名：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</w:t>
      </w:r>
    </w:p>
    <w:p w14:paraId="3A07EBEB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（申请人未满16周岁由父或母或其他法定监护人代签）</w:t>
      </w:r>
    </w:p>
    <w:p w14:paraId="33107D1F"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228A8595">
      <w:pP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  <w:t>注：请如实填写以上内容，仔细阅读相关告知，签名后拍照上传。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64EC3C5E"/>
    <w:rsid w:val="05D05312"/>
    <w:rsid w:val="0A505989"/>
    <w:rsid w:val="133A53F6"/>
    <w:rsid w:val="1E7F2040"/>
    <w:rsid w:val="280250BA"/>
    <w:rsid w:val="289C11B1"/>
    <w:rsid w:val="2CDB39F7"/>
    <w:rsid w:val="35D32932"/>
    <w:rsid w:val="418A6E6A"/>
    <w:rsid w:val="420E4DC0"/>
    <w:rsid w:val="54510484"/>
    <w:rsid w:val="5CA64690"/>
    <w:rsid w:val="64EC3C5E"/>
    <w:rsid w:val="6D535020"/>
    <w:rsid w:val="70C442F8"/>
    <w:rsid w:val="722046C1"/>
    <w:rsid w:val="76EE0489"/>
    <w:rsid w:val="7D093F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YongRen\Application%20Data\Kingsoft\wps\addons\pool\win-i386\knewfileruby_1.0.0.11\template\wps\0.d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302</Words>
  <Characters>303</Characters>
  <Lines>0</Lines>
  <Paragraphs>0</Paragraphs>
  <TotalTime>0</TotalTime>
  <ScaleCrop>false</ScaleCrop>
  <LinksUpToDate>false</LinksUpToDate>
  <CharactersWithSpaces>654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2018-12-13T07:54:00Z</dcterms:created>
  <dc:creator>ShiYongRen</dc:creator>
  <cp:lastModifiedBy>马文博</cp:lastModifiedBy>
  <cp:lastPrinted>2021-07-21T09:21:00Z</cp:lastPrinted>
  <dcterms:modified xsi:type="dcterms:W3CDTF">2025-07-22T11:25:27Z</dcterms:modified>
  <dc:title>                      申请护照/旅行证补充声明书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eyJoZGlkIjoiYTBlOWI1OTI0YWU5YThhNWQ4MGQzMTk2ZmMxMjcyNDAiLCJ1c2VySWQiOiIzMDQ1NTMzMjIifQ==</vt:lpwstr>
  </property>
  <property fmtid="{D5CDD505-2E9C-101B-9397-08002B2CF9AE}" pid="4" name="ICV">
    <vt:lpwstr>1AA7DDA2515F491FA95A76B30CB3E32D_12</vt:lpwstr>
  </property>
</Properties>
</file>